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505BC1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0B505BC2" w14:textId="77777777" w:rsidR="00F90453" w:rsidRDefault="00296972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0B505BC5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B505BC3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05BC4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0B505BC8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B505BC6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05BC7" w14:textId="77777777"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14:paraId="0B505BCB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B505BC9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55FE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55FE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05BCA" w14:textId="77777777" w:rsidR="00222867" w:rsidRDefault="001E01D8" w:rsidP="006D5BB8">
            <w:r>
              <w:rPr>
                <w:rFonts w:hint="cs"/>
                <w:rtl/>
              </w:rPr>
              <w:t>‏</w:t>
            </w:r>
            <w:r w:rsidR="00AD17FD">
              <w:rPr>
                <w:rFonts w:hint="cs"/>
                <w:rtl/>
              </w:rPr>
              <w:t>19/09/19</w:t>
            </w:r>
          </w:p>
        </w:tc>
      </w:tr>
    </w:tbl>
    <w:p w14:paraId="0B505BCC" w14:textId="77777777" w:rsidR="00332AFB" w:rsidRDefault="00296972" w:rsidP="00222867">
      <w:pPr>
        <w:rPr>
          <w:rtl/>
        </w:rPr>
      </w:pPr>
    </w:p>
    <w:p w14:paraId="0B505BCD" w14:textId="77777777" w:rsidR="00222867" w:rsidRDefault="00296972" w:rsidP="00222867">
      <w:pPr>
        <w:rPr>
          <w:rtl/>
        </w:rPr>
      </w:pPr>
    </w:p>
    <w:p w14:paraId="0B505BCE" w14:textId="77777777" w:rsidR="00222867" w:rsidRDefault="00296972" w:rsidP="00222867">
      <w:pPr>
        <w:rPr>
          <w:rtl/>
        </w:rPr>
      </w:pPr>
    </w:p>
    <w:p w14:paraId="0B505BCF" w14:textId="77777777" w:rsidR="00222867" w:rsidRDefault="00296972" w:rsidP="00222867">
      <w:pPr>
        <w:rPr>
          <w:rtl/>
        </w:rPr>
      </w:pPr>
    </w:p>
    <w:p w14:paraId="0B505BD0" w14:textId="77777777" w:rsidR="00222867" w:rsidRDefault="00296972" w:rsidP="00222867">
      <w:pPr>
        <w:rPr>
          <w:rtl/>
        </w:rPr>
      </w:pPr>
    </w:p>
    <w:p w14:paraId="0B505BD1" w14:textId="77777777" w:rsidR="00222867" w:rsidRDefault="00296972" w:rsidP="00222867">
      <w:pPr>
        <w:rPr>
          <w:rtl/>
        </w:rPr>
      </w:pPr>
    </w:p>
    <w:p w14:paraId="0B505BD2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0B505BD3" w14:textId="77777777" w:rsidR="00222867" w:rsidRDefault="00296972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0B505BD4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0B505BD5" w14:textId="77777777" w:rsidR="00222867" w:rsidRPr="00AF57E9" w:rsidRDefault="00296972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0B505BD7" w14:textId="77777777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B505BD6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14:paraId="0B505BDA" w14:textId="77777777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14:paraId="0B505BD8" w14:textId="77777777" w:rsidR="00AF6639" w:rsidRPr="00AF6639" w:rsidRDefault="00AF6639" w:rsidP="00AF6639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במרפאות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לוינסקי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וחיפה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מופעלת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מערכת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לניהול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הפעילות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האדמיניסטרטיבית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והקלינית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במרפאה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שפותחה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ע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י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אלעד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פתרונות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מחשוב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2001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(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להלן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>: "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החברה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")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ומבוססת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על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מוצר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החברה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– "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קמיליון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". </w:t>
            </w:r>
          </w:p>
          <w:p w14:paraId="0B505BD9" w14:textId="77777777" w:rsidR="006401F5" w:rsidRPr="0053500C" w:rsidRDefault="00AF6639" w:rsidP="00B32A3E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השירות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הנדרש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הינו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המשך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התקשרות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עם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החברה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לשם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תחזוקת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המערכת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עבור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שנת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B32A3E">
              <w:rPr>
                <w:rFonts w:ascii="Arial" w:hAnsi="Arial" w:hint="cs"/>
                <w:b/>
                <w:sz w:val="22"/>
                <w:szCs w:val="22"/>
                <w:rtl/>
              </w:rPr>
              <w:t>2020 וכן הגדרת בנק שעות לטובת ביצוע שינויים ושיפורים.</w:t>
            </w:r>
          </w:p>
        </w:tc>
      </w:tr>
    </w:tbl>
    <w:p w14:paraId="0B505BDB" w14:textId="77777777" w:rsidR="00222867" w:rsidRPr="00AF57E9" w:rsidRDefault="00296972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0B505BDC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0B505BDD" w14:textId="77777777" w:rsidR="00222867" w:rsidRPr="00AF57E9" w:rsidRDefault="0029697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B505BDE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0B505BDF" w14:textId="77777777" w:rsidR="00222867" w:rsidRPr="00AF57E9" w:rsidRDefault="0029697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0B505BE4" w14:textId="77777777" w:rsidTr="00222867">
        <w:tc>
          <w:tcPr>
            <w:tcW w:w="3085" w:type="dxa"/>
            <w:hideMark/>
          </w:tcPr>
          <w:p w14:paraId="0B505BE0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0B505BE1" w14:textId="77777777"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0B505BE2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0B505BE3" w14:textId="77777777" w:rsidR="00222867" w:rsidRPr="00AF57E9" w:rsidRDefault="00296972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0B505BE5" w14:textId="77777777" w:rsidR="00222867" w:rsidRPr="00AF57E9" w:rsidRDefault="00296972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C0265D" w14:paraId="0B505BE8" w14:textId="77777777" w:rsidTr="007C4A53">
        <w:tc>
          <w:tcPr>
            <w:tcW w:w="2675" w:type="dxa"/>
            <w:shd w:val="clear" w:color="auto" w:fill="E6E6E6"/>
            <w:hideMark/>
          </w:tcPr>
          <w:p w14:paraId="0B505BE6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0B505BE7" w14:textId="77777777" w:rsidR="00C0265D" w:rsidRPr="009D0AF4" w:rsidRDefault="00AF6639" w:rsidP="00C0265D">
            <w:pPr>
              <w:bidi w:val="0"/>
              <w:jc w:val="right"/>
            </w:pPr>
            <w:r w:rsidRPr="00AF6639">
              <w:rPr>
                <w:rFonts w:hint="cs"/>
                <w:rtl/>
              </w:rPr>
              <w:t>אלעד</w:t>
            </w:r>
            <w:r w:rsidRPr="00AF6639">
              <w:rPr>
                <w:rtl/>
              </w:rPr>
              <w:t xml:space="preserve"> </w:t>
            </w:r>
            <w:r w:rsidRPr="00AF6639">
              <w:rPr>
                <w:rFonts w:hint="cs"/>
                <w:rtl/>
              </w:rPr>
              <w:t>פתרונות</w:t>
            </w:r>
            <w:r w:rsidRPr="00AF6639">
              <w:rPr>
                <w:rtl/>
              </w:rPr>
              <w:t xml:space="preserve"> </w:t>
            </w:r>
            <w:r w:rsidRPr="00AF6639">
              <w:rPr>
                <w:rFonts w:hint="cs"/>
                <w:rtl/>
              </w:rPr>
              <w:t>מחשוב</w:t>
            </w:r>
            <w:r w:rsidRPr="00AF6639">
              <w:rPr>
                <w:rtl/>
              </w:rPr>
              <w:t xml:space="preserve"> 2001 </w:t>
            </w:r>
            <w:r w:rsidRPr="00AF6639">
              <w:rPr>
                <w:rFonts w:hint="cs"/>
                <w:rtl/>
              </w:rPr>
              <w:t>בע</w:t>
            </w:r>
            <w:r w:rsidRPr="00AF6639">
              <w:rPr>
                <w:rtl/>
              </w:rPr>
              <w:t>"</w:t>
            </w:r>
            <w:r w:rsidRPr="00AF6639">
              <w:rPr>
                <w:rFonts w:hint="cs"/>
                <w:rtl/>
              </w:rPr>
              <w:t>מ</w:t>
            </w:r>
          </w:p>
        </w:tc>
      </w:tr>
      <w:tr w:rsidR="00C0265D" w14:paraId="0B505BEC" w14:textId="77777777" w:rsidTr="007C4A53">
        <w:tc>
          <w:tcPr>
            <w:tcW w:w="2675" w:type="dxa"/>
            <w:shd w:val="clear" w:color="auto" w:fill="E6E6E6"/>
            <w:hideMark/>
          </w:tcPr>
          <w:p w14:paraId="0B505BE9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0B505BEA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0B505BEB" w14:textId="77777777" w:rsidR="00C0265D" w:rsidRPr="009D0AF4" w:rsidRDefault="00AF6639" w:rsidP="00C0265D">
            <w:pPr>
              <w:bidi w:val="0"/>
              <w:jc w:val="right"/>
            </w:pPr>
            <w:r w:rsidRPr="00AF6639">
              <w:t>513149179</w:t>
            </w:r>
          </w:p>
        </w:tc>
      </w:tr>
      <w:tr w:rsidR="00AF6639" w14:paraId="0B505BF0" w14:textId="77777777" w:rsidTr="00C0265D">
        <w:tc>
          <w:tcPr>
            <w:tcW w:w="2675" w:type="dxa"/>
            <w:shd w:val="clear" w:color="auto" w:fill="E6E6E6"/>
            <w:hideMark/>
          </w:tcPr>
          <w:p w14:paraId="0B505BED" w14:textId="77777777" w:rsidR="00AF6639" w:rsidRPr="00AF57E9" w:rsidRDefault="00AF663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</w:tcPr>
          <w:p w14:paraId="0B505BEE" w14:textId="77777777" w:rsidR="00AF6639" w:rsidRPr="00547E0B" w:rsidRDefault="00AF6639" w:rsidP="0066788C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547E0B"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Pr="00547E0B">
              <w:rPr>
                <w:rFonts w:ascii="Arial" w:hAnsi="Arial"/>
                <w:b/>
                <w:sz w:val="28"/>
                <w:szCs w:val="28"/>
              </w:rPr>
              <w:t xml:space="preserve">     </w:t>
            </w:r>
            <w:r w:rsidRPr="00547E0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997" w:type="dxa"/>
          </w:tcPr>
          <w:p w14:paraId="0B505BEF" w14:textId="77777777" w:rsidR="00AF6639" w:rsidRPr="00547E0B" w:rsidRDefault="00AF6639" w:rsidP="0066788C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547E0B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 w:rsidRPr="00547E0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AF6639" w14:paraId="0B505BF3" w14:textId="77777777" w:rsidTr="007C4A53">
        <w:tc>
          <w:tcPr>
            <w:tcW w:w="2675" w:type="dxa"/>
            <w:shd w:val="clear" w:color="auto" w:fill="E6E6E6"/>
            <w:hideMark/>
          </w:tcPr>
          <w:p w14:paraId="0B505BF1" w14:textId="77777777" w:rsidR="00AF6639" w:rsidRPr="00C55FE6" w:rsidRDefault="00AF663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C55FE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14:paraId="0B505BF2" w14:textId="77777777" w:rsidR="00AF6639" w:rsidRPr="009D0AF4" w:rsidRDefault="00B32A3E" w:rsidP="006D5BB8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150,000 ₪ </w:t>
            </w:r>
            <w:r w:rsidR="00521F23">
              <w:rPr>
                <w:rFonts w:hint="cs"/>
                <w:rtl/>
              </w:rPr>
              <w:t>כולל מע"מ</w:t>
            </w:r>
          </w:p>
        </w:tc>
      </w:tr>
      <w:tr w:rsidR="00AF6639" w14:paraId="0B505BF6" w14:textId="77777777" w:rsidTr="007C4A53">
        <w:tc>
          <w:tcPr>
            <w:tcW w:w="2675" w:type="dxa"/>
            <w:shd w:val="clear" w:color="auto" w:fill="E6E6E6"/>
            <w:hideMark/>
          </w:tcPr>
          <w:p w14:paraId="0B505BF4" w14:textId="77777777" w:rsidR="00AF6639" w:rsidRPr="00C55FE6" w:rsidRDefault="00AF6639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C55FE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0B505BF5" w14:textId="77777777" w:rsidR="00AF6639" w:rsidRDefault="001A1582" w:rsidP="003C6E5C">
            <w:r>
              <w:rPr>
                <w:rFonts w:hint="cs"/>
                <w:rtl/>
              </w:rPr>
              <w:t>31/12/2020-1/12/2019</w:t>
            </w:r>
          </w:p>
        </w:tc>
      </w:tr>
    </w:tbl>
    <w:p w14:paraId="0B505BF7" w14:textId="77777777" w:rsidR="00222867" w:rsidRPr="00AF57E9" w:rsidRDefault="00296972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0B505BF8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0B505BF9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0B505BFA" w14:textId="77777777" w:rsidR="00222867" w:rsidRPr="00AF57E9" w:rsidRDefault="00296972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0B505BFB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0B505BFC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0B505BFD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0B505BFE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0B505BFF" w14:textId="77777777" w:rsidR="00222867" w:rsidRPr="00AF57E9" w:rsidRDefault="0029697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AF6639" w:rsidRPr="0053500C" w14:paraId="0B505C01" w14:textId="77777777" w:rsidTr="0066788C">
        <w:tc>
          <w:tcPr>
            <w:tcW w:w="9286" w:type="dxa"/>
          </w:tcPr>
          <w:p w14:paraId="0B505C00" w14:textId="77777777" w:rsidR="00AF6639" w:rsidRPr="00547E0B" w:rsidRDefault="00AF6639" w:rsidP="0066788C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למיטב ידיעתי, </w:t>
            </w:r>
            <w:r w:rsidRPr="00D62537">
              <w:rPr>
                <w:rFonts w:ascii="Arial" w:hAnsi="Arial" w:hint="cs"/>
                <w:b/>
                <w:sz w:val="22"/>
                <w:szCs w:val="22"/>
                <w:rtl/>
              </w:rPr>
              <w:t>חברת אלעד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פתרונות מחשוב</w:t>
            </w:r>
            <w:r w:rsidRPr="00DB5613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2001 בע"מ הינה בעלת התוכנה ובעלת זכות הקניין הרוחני בקוד המקור של התוכנה ועל כן עולה בגדר הספק היחיד אשר </w:t>
            </w:r>
            <w:r w:rsidRPr="00547E0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יכול לספק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Pr="00547E0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שירותים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המבוקשים.</w:t>
            </w:r>
          </w:p>
        </w:tc>
      </w:tr>
    </w:tbl>
    <w:p w14:paraId="0B505C02" w14:textId="77777777" w:rsidR="00AF6639" w:rsidRPr="00813E93" w:rsidRDefault="00AF6639" w:rsidP="00AF6639">
      <w:pPr>
        <w:numPr>
          <w:ilvl w:val="12"/>
          <w:numId w:val="0"/>
        </w:numPr>
        <w:ind w:left="283" w:hanging="283"/>
        <w:rPr>
          <w:rFonts w:ascii="Arial" w:hAnsi="Arial"/>
          <w:b/>
          <w:sz w:val="22"/>
          <w:szCs w:val="22"/>
          <w:rtl/>
        </w:rPr>
      </w:pPr>
    </w:p>
    <w:p w14:paraId="0B505C03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0B505C04" w14:textId="77777777" w:rsidR="00222867" w:rsidRPr="00AF57E9" w:rsidRDefault="0029697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B505C05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0B505C06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0B505C0A" w14:textId="77777777" w:rsidTr="003C6E5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05C07" w14:textId="77777777" w:rsidR="00222867" w:rsidRPr="00AF57E9" w:rsidRDefault="001E01D8" w:rsidP="003C6E5C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חיים ברכה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05C08" w14:textId="77777777" w:rsidR="00222867" w:rsidRPr="00AF57E9" w:rsidRDefault="001E01D8" w:rsidP="003C6E5C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פרויקטים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05C09" w14:textId="77777777" w:rsidR="00222867" w:rsidRPr="00AF57E9" w:rsidRDefault="001E01D8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0B505C1B" wp14:editId="0B505C1C">
                  <wp:extent cx="1118090" cy="436678"/>
                  <wp:effectExtent l="0" t="0" r="6350" b="1905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HB.pn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28906" cy="4409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0B505C0E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B505C0B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B505C0C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B505C0D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0B505C0F" w14:textId="77777777" w:rsidR="00222867" w:rsidRDefault="00296972" w:rsidP="00222867">
      <w:pPr>
        <w:rPr>
          <w:rtl/>
        </w:rPr>
      </w:pPr>
    </w:p>
    <w:p w14:paraId="0B505C10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0B505C11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B07843" w:rsidRPr="00AF57E9" w14:paraId="0B505C15" w14:textId="77777777" w:rsidTr="003C6E5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05C12" w14:textId="77777777" w:rsidR="00B07843" w:rsidRPr="0053500C" w:rsidRDefault="00B07843" w:rsidP="003C6E5C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אמיר בן שטרית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05C13" w14:textId="77777777" w:rsidR="00B07843" w:rsidRPr="0053500C" w:rsidRDefault="00B07843" w:rsidP="003C6E5C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05C14" w14:textId="6A9C2BC3" w:rsidR="00B07843" w:rsidRPr="00AF57E9" w:rsidRDefault="00B07843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B07843" w:rsidRPr="00AF57E9" w14:paraId="0B505C19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B505C16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B505C17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B505C18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D5BB8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14:paraId="0B505C1A" w14:textId="77777777" w:rsidR="00572407" w:rsidRPr="00817FBA" w:rsidRDefault="00572407" w:rsidP="00572407"/>
    <w:sectPr w:rsidR="0057240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505C21" w14:textId="77777777" w:rsidR="008D35BE" w:rsidRDefault="008D35BE">
      <w:r>
        <w:separator/>
      </w:r>
    </w:p>
  </w:endnote>
  <w:endnote w:type="continuationSeparator" w:id="0">
    <w:p w14:paraId="0B505C22" w14:textId="77777777" w:rsidR="008D35BE" w:rsidRDefault="008D35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0B505C47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0B505C43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0B505C44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0B505C45" w14:textId="27F774FF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296972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296972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0B505C46" w14:textId="77777777" w:rsidR="00354861" w:rsidRPr="0098529F" w:rsidRDefault="00296972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0B505C4C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B505C48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B505C49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B505C4A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B505C4B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0B505C4F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0B505C4D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0B505C4E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0B505C50" w14:textId="77777777" w:rsidR="00E678BB" w:rsidRPr="00354861" w:rsidRDefault="00296972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505C1F" w14:textId="77777777" w:rsidR="008D35BE" w:rsidRDefault="008D35BE">
      <w:r>
        <w:separator/>
      </w:r>
    </w:p>
  </w:footnote>
  <w:footnote w:type="continuationSeparator" w:id="0">
    <w:p w14:paraId="0B505C20" w14:textId="77777777" w:rsidR="008D35BE" w:rsidRDefault="008D35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0B505C25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0B505C23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0B505C24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0B505C2C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0B505C26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B505C51" wp14:editId="0B505C52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0B505C27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0B505C28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0B505C29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B505C2A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B505C2B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0B505C31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B505C2D" w14:textId="77777777" w:rsidR="009220EC" w:rsidRPr="00D84715" w:rsidRDefault="0029697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B505C2E" w14:textId="77777777" w:rsidR="009220EC" w:rsidRDefault="0029697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B505C2F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B505C30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0B505C36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B505C32" w14:textId="77777777" w:rsidR="003D6D13" w:rsidRPr="00D84715" w:rsidRDefault="0029697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B505C33" w14:textId="77777777" w:rsidR="003D6D13" w:rsidRPr="00D84715" w:rsidRDefault="0029697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B505C34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B505C35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0B505C3B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B505C37" w14:textId="77777777" w:rsidR="009220EC" w:rsidRPr="00D84715" w:rsidRDefault="0029697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B505C38" w14:textId="77777777" w:rsidR="009220EC" w:rsidRPr="00D84715" w:rsidRDefault="0029697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B505C39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B505C3A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0B505C41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B505C3C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0B505C3D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B505C3E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B505C3F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B505C40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0B505C42" w14:textId="77777777" w:rsidR="00E678BB" w:rsidRPr="00D84715" w:rsidRDefault="00296972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D235CC"/>
    <w:multiLevelType w:val="hybridMultilevel"/>
    <w:tmpl w:val="2B862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0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2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9"/>
  </w:num>
  <w:num w:numId="3">
    <w:abstractNumId w:val="0"/>
  </w:num>
  <w:num w:numId="4">
    <w:abstractNumId w:val="10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11"/>
  </w:num>
  <w:num w:numId="10">
    <w:abstractNumId w:val="14"/>
  </w:num>
  <w:num w:numId="11">
    <w:abstractNumId w:val="13"/>
  </w:num>
  <w:num w:numId="12">
    <w:abstractNumId w:val="7"/>
  </w:num>
  <w:num w:numId="13">
    <w:abstractNumId w:val="12"/>
  </w:num>
  <w:num w:numId="14">
    <w:abstractNumId w:val="2"/>
  </w:num>
  <w:num w:numId="15">
    <w:abstractNumId w:val="1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04B75"/>
    <w:rsid w:val="000346D8"/>
    <w:rsid w:val="00063B46"/>
    <w:rsid w:val="001A1582"/>
    <w:rsid w:val="001B1929"/>
    <w:rsid w:val="001B27BD"/>
    <w:rsid w:val="001E01D8"/>
    <w:rsid w:val="002716AA"/>
    <w:rsid w:val="00296972"/>
    <w:rsid w:val="002D5C29"/>
    <w:rsid w:val="0030210E"/>
    <w:rsid w:val="00304211"/>
    <w:rsid w:val="00305037"/>
    <w:rsid w:val="00336CDD"/>
    <w:rsid w:val="003C6E5C"/>
    <w:rsid w:val="004A4352"/>
    <w:rsid w:val="004C3E62"/>
    <w:rsid w:val="004E0B2C"/>
    <w:rsid w:val="00514ED8"/>
    <w:rsid w:val="00521F23"/>
    <w:rsid w:val="00572407"/>
    <w:rsid w:val="00610988"/>
    <w:rsid w:val="0062126D"/>
    <w:rsid w:val="006401F5"/>
    <w:rsid w:val="00643FC1"/>
    <w:rsid w:val="0067245D"/>
    <w:rsid w:val="00675430"/>
    <w:rsid w:val="00687099"/>
    <w:rsid w:val="0069370F"/>
    <w:rsid w:val="006C29C2"/>
    <w:rsid w:val="006D5BB8"/>
    <w:rsid w:val="006E25D4"/>
    <w:rsid w:val="007548B0"/>
    <w:rsid w:val="007C4A53"/>
    <w:rsid w:val="008D35BE"/>
    <w:rsid w:val="00951286"/>
    <w:rsid w:val="009B6B29"/>
    <w:rsid w:val="009F7FB7"/>
    <w:rsid w:val="00A662F8"/>
    <w:rsid w:val="00AC27D9"/>
    <w:rsid w:val="00AD17FD"/>
    <w:rsid w:val="00AF6639"/>
    <w:rsid w:val="00B07843"/>
    <w:rsid w:val="00B32A3E"/>
    <w:rsid w:val="00B53C37"/>
    <w:rsid w:val="00B57622"/>
    <w:rsid w:val="00B85624"/>
    <w:rsid w:val="00BC4C4D"/>
    <w:rsid w:val="00BE0546"/>
    <w:rsid w:val="00C0265D"/>
    <w:rsid w:val="00C43315"/>
    <w:rsid w:val="00C55FE6"/>
    <w:rsid w:val="00C70AF8"/>
    <w:rsid w:val="00D16857"/>
    <w:rsid w:val="00D62AA4"/>
    <w:rsid w:val="00D814B3"/>
    <w:rsid w:val="00DB4CD8"/>
    <w:rsid w:val="00DE5D66"/>
    <w:rsid w:val="00E630D4"/>
    <w:rsid w:val="00E8203D"/>
    <w:rsid w:val="00F108C2"/>
    <w:rsid w:val="00F15B21"/>
    <w:rsid w:val="00F9544C"/>
    <w:rsid w:val="00FF5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B505BC1"/>
  <w15:docId w15:val="{80C14807-B42C-4F5C-B992-EFD4ECE39E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545483019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2019-09-26T15:55:42+00:00</SDDocDate>
    <elnewpapaerdate xmlns="276fb107-33e2-4c3f-bae8-9cd5efb2baae" xsi:nil="true"/>
    <SDHebDate xmlns="276fb107-33e2-4c3f-bae8-9cd5efb2baae">כ"ו באלול,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276fb107-33e2-4c3f-bae8-9cd5efb2baae"/>
    <ds:schemaRef ds:uri="http://purl.org/dc/terms/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F7CC6FF7-4944-40CA-8177-2E14924326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6C5A674-5C64-4A15-9953-395684D95C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378</Words>
  <Characters>1891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ספק יחיד-מרפאות מין 2020.docx.</vt:lpstr>
      <vt:lpstr/>
    </vt:vector>
  </TitlesOfParts>
  <Company/>
  <LinksUpToDate>false</LinksUpToDate>
  <CharactersWithSpaces>2265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ספק יחיד-מרפאות מין 2020.docx.</dc:title>
  <dc:creator>Marina Paz</dc:creator>
  <cp:lastModifiedBy>דורין אמויאל</cp:lastModifiedBy>
  <cp:revision>2</cp:revision>
  <dcterms:created xsi:type="dcterms:W3CDTF">2019-11-28T12:16:00Z</dcterms:created>
  <dcterms:modified xsi:type="dcterms:W3CDTF">2019-11-28T12:16:00Z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